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989498" w14:textId="4EEB4A16" w:rsidR="00511A46" w:rsidRDefault="0026521B" w:rsidP="00511A46">
      <w:pPr>
        <w:pStyle w:val="Title"/>
        <w:rPr>
          <w:lang w:val="fr-CH"/>
        </w:rPr>
      </w:pPr>
      <w:r>
        <w:rPr>
          <w:lang w:val="fr-CH"/>
        </w:rPr>
        <w:t xml:space="preserve">Team </w:t>
      </w:r>
      <w:r w:rsidR="00511A46">
        <w:rPr>
          <w:lang w:val="fr-CH"/>
        </w:rPr>
        <w:t>Meeting Report</w:t>
      </w:r>
    </w:p>
    <w:p w14:paraId="6150B8F5" w14:textId="21FBA165" w:rsidR="00511A46" w:rsidRDefault="00511A46" w:rsidP="00511A46">
      <w:pPr>
        <w:pStyle w:val="Heading1"/>
        <w:rPr>
          <w:lang w:val="fr-CH"/>
        </w:rPr>
      </w:pPr>
      <w:r>
        <w:rPr>
          <w:lang w:val="fr-CH"/>
        </w:rPr>
        <w:t>General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511A46" w14:paraId="20DE3908" w14:textId="77777777" w:rsidTr="006F5EE9">
        <w:tc>
          <w:tcPr>
            <w:tcW w:w="2122" w:type="dxa"/>
          </w:tcPr>
          <w:p w14:paraId="3DD7DC4D" w14:textId="3BE3A018" w:rsidR="00511A46" w:rsidRPr="00511A46" w:rsidRDefault="00511A46" w:rsidP="00511A46">
            <w:pPr>
              <w:rPr>
                <w:b/>
                <w:bCs/>
                <w:lang w:val="fr-CH"/>
              </w:rPr>
            </w:pPr>
            <w:r w:rsidRPr="00511A46">
              <w:rPr>
                <w:b/>
                <w:bCs/>
                <w:lang w:val="fr-CH"/>
              </w:rPr>
              <w:t>Date/Time</w:t>
            </w:r>
          </w:p>
        </w:tc>
        <w:tc>
          <w:tcPr>
            <w:tcW w:w="6894" w:type="dxa"/>
          </w:tcPr>
          <w:p w14:paraId="1D2B4AB8" w14:textId="77777777" w:rsidR="00511A46" w:rsidRDefault="00511A46" w:rsidP="00511A46">
            <w:pPr>
              <w:rPr>
                <w:lang w:val="fr-CH"/>
              </w:rPr>
            </w:pPr>
          </w:p>
        </w:tc>
      </w:tr>
      <w:tr w:rsidR="00511A46" w14:paraId="7D13F26A" w14:textId="77777777" w:rsidTr="006F5EE9">
        <w:tc>
          <w:tcPr>
            <w:tcW w:w="2122" w:type="dxa"/>
          </w:tcPr>
          <w:p w14:paraId="083EA6A0" w14:textId="68A9DAFE" w:rsidR="00511A46" w:rsidRPr="00511A46" w:rsidRDefault="00511A46" w:rsidP="00511A46">
            <w:pPr>
              <w:rPr>
                <w:b/>
                <w:bCs/>
                <w:lang w:val="fr-CH"/>
              </w:rPr>
            </w:pPr>
            <w:r w:rsidRPr="00511A46">
              <w:rPr>
                <w:b/>
                <w:bCs/>
                <w:lang w:val="fr-CH"/>
              </w:rPr>
              <w:t>Location</w:t>
            </w:r>
          </w:p>
        </w:tc>
        <w:tc>
          <w:tcPr>
            <w:tcW w:w="6894" w:type="dxa"/>
          </w:tcPr>
          <w:p w14:paraId="668AFCDF" w14:textId="77777777" w:rsidR="00511A46" w:rsidRDefault="00511A46" w:rsidP="00511A46">
            <w:pPr>
              <w:rPr>
                <w:lang w:val="fr-CH"/>
              </w:rPr>
            </w:pPr>
          </w:p>
        </w:tc>
      </w:tr>
      <w:tr w:rsidR="00511A46" w14:paraId="15CBD61C" w14:textId="77777777" w:rsidTr="006F5EE9">
        <w:tc>
          <w:tcPr>
            <w:tcW w:w="2122" w:type="dxa"/>
          </w:tcPr>
          <w:p w14:paraId="6D530A1C" w14:textId="6C8B4272" w:rsidR="00511A46" w:rsidRPr="00511A46" w:rsidRDefault="00511A46" w:rsidP="00511A46">
            <w:pPr>
              <w:rPr>
                <w:b/>
                <w:bCs/>
                <w:lang w:val="fr-CH"/>
              </w:rPr>
            </w:pPr>
            <w:proofErr w:type="spellStart"/>
            <w:r w:rsidRPr="00511A46">
              <w:rPr>
                <w:b/>
                <w:bCs/>
                <w:lang w:val="fr-CH"/>
              </w:rPr>
              <w:t>Members</w:t>
            </w:r>
            <w:proofErr w:type="spellEnd"/>
            <w:r w:rsidR="005B570F">
              <w:rPr>
                <w:b/>
                <w:bCs/>
                <w:lang w:val="fr-CH"/>
              </w:rPr>
              <w:t xml:space="preserve"> </w:t>
            </w:r>
            <w:proofErr w:type="spellStart"/>
            <w:r w:rsidR="005B570F">
              <w:rPr>
                <w:b/>
                <w:bCs/>
                <w:lang w:val="fr-CH"/>
              </w:rPr>
              <w:t>present</w:t>
            </w:r>
            <w:proofErr w:type="spellEnd"/>
          </w:p>
        </w:tc>
        <w:tc>
          <w:tcPr>
            <w:tcW w:w="6894" w:type="dxa"/>
          </w:tcPr>
          <w:p w14:paraId="25B7C34B" w14:textId="77777777" w:rsidR="00511A46" w:rsidRDefault="00511A46" w:rsidP="00511A46">
            <w:pPr>
              <w:rPr>
                <w:lang w:val="fr-CH"/>
              </w:rPr>
            </w:pPr>
          </w:p>
        </w:tc>
      </w:tr>
    </w:tbl>
    <w:p w14:paraId="10D02461" w14:textId="283801D8" w:rsidR="00511A46" w:rsidRDefault="00511A46" w:rsidP="00511A46">
      <w:pPr>
        <w:pStyle w:val="Heading1"/>
        <w:rPr>
          <w:lang w:val="en-US"/>
        </w:rPr>
      </w:pPr>
      <w:r w:rsidRPr="00511A46">
        <w:rPr>
          <w:lang w:val="en-US"/>
        </w:rPr>
        <w:t>Past Act</w:t>
      </w:r>
      <w:r>
        <w:rPr>
          <w:lang w:val="en-US"/>
        </w:rPr>
        <w:t>ivities</w:t>
      </w:r>
    </w:p>
    <w:p w14:paraId="704EA880" w14:textId="343EC0D5" w:rsidR="00511A46" w:rsidRDefault="00511A46" w:rsidP="00511A46">
      <w:pPr>
        <w:pStyle w:val="Subtitle"/>
        <w:rPr>
          <w:lang w:val="en-US"/>
        </w:rPr>
      </w:pPr>
      <w:r>
        <w:rPr>
          <w:lang w:val="en-US"/>
        </w:rPr>
        <w:t xml:space="preserve">List of activities that have been completed </w:t>
      </w:r>
      <w:r w:rsidR="005302D1">
        <w:rPr>
          <w:lang w:val="en-US"/>
        </w:rPr>
        <w:t>since the last team meeting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11A46" w:rsidRPr="00511A46" w14:paraId="32DC1026" w14:textId="77777777" w:rsidTr="00511A46">
        <w:tc>
          <w:tcPr>
            <w:tcW w:w="4508" w:type="dxa"/>
          </w:tcPr>
          <w:p w14:paraId="5C57F132" w14:textId="7C1A4A81" w:rsidR="00511A46" w:rsidRPr="00511A46" w:rsidRDefault="00511A46" w:rsidP="00511A46">
            <w:pPr>
              <w:jc w:val="center"/>
              <w:rPr>
                <w:b/>
                <w:bCs/>
                <w:i/>
                <w:iCs/>
                <w:lang w:val="en-US"/>
              </w:rPr>
            </w:pPr>
            <w:r>
              <w:rPr>
                <w:b/>
                <w:bCs/>
                <w:i/>
                <w:iCs/>
                <w:lang w:val="en-US"/>
              </w:rPr>
              <w:t>Name</w:t>
            </w:r>
            <w:r w:rsidRPr="00511A46">
              <w:rPr>
                <w:b/>
                <w:bCs/>
                <w:i/>
                <w:iCs/>
                <w:lang w:val="en-US"/>
              </w:rPr>
              <w:t xml:space="preserve"> 1</w:t>
            </w:r>
          </w:p>
        </w:tc>
        <w:tc>
          <w:tcPr>
            <w:tcW w:w="4508" w:type="dxa"/>
          </w:tcPr>
          <w:p w14:paraId="34CCE0E2" w14:textId="41D8BE29" w:rsidR="00511A46" w:rsidRPr="00511A46" w:rsidRDefault="00511A46" w:rsidP="00511A46">
            <w:pPr>
              <w:jc w:val="center"/>
              <w:rPr>
                <w:b/>
                <w:bCs/>
                <w:i/>
                <w:iCs/>
                <w:lang w:val="en-US"/>
              </w:rPr>
            </w:pPr>
            <w:r>
              <w:rPr>
                <w:b/>
                <w:bCs/>
                <w:i/>
                <w:iCs/>
                <w:lang w:val="en-US"/>
              </w:rPr>
              <w:t>Name</w:t>
            </w:r>
            <w:r w:rsidRPr="00511A46">
              <w:rPr>
                <w:b/>
                <w:bCs/>
                <w:i/>
                <w:iCs/>
                <w:lang w:val="en-US"/>
              </w:rPr>
              <w:t xml:space="preserve"> 2</w:t>
            </w:r>
          </w:p>
        </w:tc>
      </w:tr>
      <w:tr w:rsidR="00511A46" w14:paraId="77D06637" w14:textId="77777777" w:rsidTr="00D44E77">
        <w:trPr>
          <w:trHeight w:val="1477"/>
        </w:trPr>
        <w:tc>
          <w:tcPr>
            <w:tcW w:w="4508" w:type="dxa"/>
          </w:tcPr>
          <w:p w14:paraId="4440D066" w14:textId="77777777" w:rsidR="00511A46" w:rsidRDefault="005B570F" w:rsidP="00511A46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p w14:paraId="34A1C926" w14:textId="77777777" w:rsidR="005B570F" w:rsidRDefault="005B570F" w:rsidP="00511A46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p w14:paraId="3F6457AC" w14:textId="4A9797A7" w:rsidR="005B570F" w:rsidRPr="00511A46" w:rsidRDefault="005B570F" w:rsidP="00511A46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4508" w:type="dxa"/>
          </w:tcPr>
          <w:p w14:paraId="1EF51AA6" w14:textId="77777777" w:rsidR="00511A46" w:rsidRDefault="005B570F" w:rsidP="00511A46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p w14:paraId="6262C4B4" w14:textId="77777777" w:rsidR="005B570F" w:rsidRDefault="005B570F" w:rsidP="00511A46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p w14:paraId="07844179" w14:textId="351E31A1" w:rsidR="005B570F" w:rsidRPr="00511A46" w:rsidRDefault="005B570F" w:rsidP="00511A46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</w:p>
        </w:tc>
      </w:tr>
    </w:tbl>
    <w:p w14:paraId="3EA0762A" w14:textId="729B3EF0" w:rsidR="00511A46" w:rsidRDefault="00511A46" w:rsidP="005B570F">
      <w:pPr>
        <w:pStyle w:val="Heading1"/>
        <w:rPr>
          <w:lang w:val="en-US"/>
        </w:rPr>
      </w:pPr>
      <w:r w:rsidRPr="00511A46">
        <w:rPr>
          <w:lang w:val="en-US"/>
        </w:rPr>
        <w:t>Current Situation</w:t>
      </w:r>
    </w:p>
    <w:p w14:paraId="70728951" w14:textId="64F375BD" w:rsidR="00511A46" w:rsidRDefault="00511A46" w:rsidP="005B570F">
      <w:pPr>
        <w:pStyle w:val="Subtitle"/>
        <w:rPr>
          <w:lang w:val="en-US"/>
        </w:rPr>
      </w:pPr>
      <w:r>
        <w:rPr>
          <w:lang w:val="en-US"/>
        </w:rPr>
        <w:t xml:space="preserve">Impediments &amp; </w:t>
      </w:r>
      <w:r w:rsidR="00930328">
        <w:rPr>
          <w:lang w:val="en-US"/>
        </w:rPr>
        <w:t>u</w:t>
      </w:r>
      <w:r>
        <w:rPr>
          <w:lang w:val="en-US"/>
        </w:rPr>
        <w:t xml:space="preserve">ncertainties that need to be </w:t>
      </w:r>
      <w:r w:rsidR="00FB77D7">
        <w:rPr>
          <w:lang w:val="en-US"/>
        </w:rPr>
        <w:t xml:space="preserve">actively </w:t>
      </w:r>
      <w:r>
        <w:rPr>
          <w:lang w:val="en-US"/>
        </w:rPr>
        <w:t>discussed</w:t>
      </w:r>
      <w:r w:rsidR="00ED76EE">
        <w:rPr>
          <w:lang w:val="en-US"/>
        </w:rPr>
        <w:t xml:space="preserve"> and resolved</w:t>
      </w:r>
    </w:p>
    <w:p w14:paraId="30B48BC4" w14:textId="73E8A7BA" w:rsidR="005B570F" w:rsidRDefault="005B570F" w:rsidP="005B570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 </w:t>
      </w:r>
    </w:p>
    <w:p w14:paraId="3F776DED" w14:textId="7BFF302B" w:rsidR="005B570F" w:rsidRDefault="005B570F" w:rsidP="005B570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 </w:t>
      </w:r>
    </w:p>
    <w:p w14:paraId="07E7D730" w14:textId="77777777" w:rsidR="005B570F" w:rsidRPr="005B570F" w:rsidRDefault="005B570F" w:rsidP="005B570F">
      <w:pPr>
        <w:pStyle w:val="ListParagraph"/>
        <w:numPr>
          <w:ilvl w:val="0"/>
          <w:numId w:val="1"/>
        </w:numPr>
        <w:rPr>
          <w:lang w:val="en-US"/>
        </w:rPr>
      </w:pPr>
    </w:p>
    <w:p w14:paraId="46F9ADE3" w14:textId="656BFCF1" w:rsidR="00511A46" w:rsidRDefault="00511A46" w:rsidP="00511A46">
      <w:pPr>
        <w:pStyle w:val="Heading1"/>
        <w:rPr>
          <w:lang w:val="en-US"/>
        </w:rPr>
      </w:pPr>
      <w:r w:rsidRPr="00511A46">
        <w:rPr>
          <w:lang w:val="en-US"/>
        </w:rPr>
        <w:t>Future Acti</w:t>
      </w:r>
      <w:r>
        <w:rPr>
          <w:lang w:val="en-US"/>
        </w:rPr>
        <w:t>vities &amp; Milestones</w:t>
      </w:r>
    </w:p>
    <w:p w14:paraId="7AD39DFC" w14:textId="2ECF3BF1" w:rsidR="00511A46" w:rsidRPr="00511A46" w:rsidRDefault="00511A46" w:rsidP="00511A46">
      <w:pPr>
        <w:pStyle w:val="Subtitle"/>
        <w:rPr>
          <w:lang w:val="en-US"/>
        </w:rPr>
      </w:pPr>
      <w:r>
        <w:rPr>
          <w:lang w:val="en-US"/>
        </w:rPr>
        <w:t xml:space="preserve">List of activities to be completed </w:t>
      </w:r>
      <w:r w:rsidR="005302D1">
        <w:rPr>
          <w:lang w:val="en-US"/>
        </w:rPr>
        <w:t>until the next team meeting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3686"/>
        <w:gridCol w:w="4059"/>
      </w:tblGrid>
      <w:tr w:rsidR="00511A46" w:rsidRPr="00511A46" w14:paraId="5F75777F" w14:textId="77777777" w:rsidTr="00511A46">
        <w:tc>
          <w:tcPr>
            <w:tcW w:w="1271" w:type="dxa"/>
          </w:tcPr>
          <w:p w14:paraId="64D663A4" w14:textId="77777777" w:rsidR="00511A46" w:rsidRDefault="00511A46" w:rsidP="00C9067C">
            <w:pPr>
              <w:jc w:val="center"/>
              <w:rPr>
                <w:b/>
                <w:bCs/>
                <w:i/>
                <w:iCs/>
                <w:lang w:val="en-US"/>
              </w:rPr>
            </w:pPr>
          </w:p>
        </w:tc>
        <w:tc>
          <w:tcPr>
            <w:tcW w:w="3686" w:type="dxa"/>
          </w:tcPr>
          <w:p w14:paraId="5BB73120" w14:textId="222AF3C4" w:rsidR="00511A46" w:rsidRPr="00511A46" w:rsidRDefault="00511A46" w:rsidP="00C9067C">
            <w:pPr>
              <w:jc w:val="center"/>
              <w:rPr>
                <w:b/>
                <w:bCs/>
                <w:i/>
                <w:iCs/>
                <w:lang w:val="en-US"/>
              </w:rPr>
            </w:pPr>
            <w:r>
              <w:rPr>
                <w:b/>
                <w:bCs/>
                <w:i/>
                <w:iCs/>
                <w:lang w:val="en-US"/>
              </w:rPr>
              <w:t>Name</w:t>
            </w:r>
            <w:r w:rsidRPr="00511A46">
              <w:rPr>
                <w:b/>
                <w:bCs/>
                <w:i/>
                <w:iCs/>
                <w:lang w:val="en-US"/>
              </w:rPr>
              <w:t xml:space="preserve"> 1</w:t>
            </w:r>
          </w:p>
        </w:tc>
        <w:tc>
          <w:tcPr>
            <w:tcW w:w="4059" w:type="dxa"/>
          </w:tcPr>
          <w:p w14:paraId="1DE46EA5" w14:textId="77777777" w:rsidR="00511A46" w:rsidRPr="00511A46" w:rsidRDefault="00511A46" w:rsidP="00C9067C">
            <w:pPr>
              <w:jc w:val="center"/>
              <w:rPr>
                <w:b/>
                <w:bCs/>
                <w:i/>
                <w:iCs/>
                <w:lang w:val="en-US"/>
              </w:rPr>
            </w:pPr>
            <w:r>
              <w:rPr>
                <w:b/>
                <w:bCs/>
                <w:i/>
                <w:iCs/>
                <w:lang w:val="en-US"/>
              </w:rPr>
              <w:t>Name</w:t>
            </w:r>
            <w:r w:rsidRPr="00511A46">
              <w:rPr>
                <w:b/>
                <w:bCs/>
                <w:i/>
                <w:iCs/>
                <w:lang w:val="en-US"/>
              </w:rPr>
              <w:t xml:space="preserve"> 2</w:t>
            </w:r>
          </w:p>
        </w:tc>
      </w:tr>
      <w:tr w:rsidR="00511A46" w14:paraId="003F06E6" w14:textId="77777777" w:rsidTr="00511A46">
        <w:trPr>
          <w:trHeight w:val="920"/>
        </w:trPr>
        <w:tc>
          <w:tcPr>
            <w:tcW w:w="1271" w:type="dxa"/>
          </w:tcPr>
          <w:p w14:paraId="60F41B8D" w14:textId="12D535DC" w:rsidR="00511A46" w:rsidRPr="00511A46" w:rsidRDefault="00511A46" w:rsidP="00511A46">
            <w:pPr>
              <w:rPr>
                <w:b/>
                <w:bCs/>
                <w:lang w:val="en-US"/>
              </w:rPr>
            </w:pPr>
            <w:r w:rsidRPr="00511A46">
              <w:rPr>
                <w:b/>
                <w:bCs/>
                <w:lang w:val="en-US"/>
              </w:rPr>
              <w:t>Week x</w:t>
            </w:r>
          </w:p>
        </w:tc>
        <w:tc>
          <w:tcPr>
            <w:tcW w:w="3686" w:type="dxa"/>
          </w:tcPr>
          <w:p w14:paraId="037D30E9" w14:textId="77777777" w:rsidR="00511A46" w:rsidRDefault="005B570F" w:rsidP="00C9067C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p w14:paraId="0FD1D408" w14:textId="4984B76A" w:rsidR="005B570F" w:rsidRPr="00511A46" w:rsidRDefault="005B570F" w:rsidP="00C9067C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4059" w:type="dxa"/>
          </w:tcPr>
          <w:p w14:paraId="6D850F56" w14:textId="77777777" w:rsidR="00511A46" w:rsidRDefault="005B570F" w:rsidP="00C9067C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p w14:paraId="7FBFE848" w14:textId="41802E82" w:rsidR="005B570F" w:rsidRPr="00511A46" w:rsidRDefault="005B570F" w:rsidP="00C9067C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</w:p>
        </w:tc>
      </w:tr>
      <w:tr w:rsidR="00511A46" w14:paraId="5238BB08" w14:textId="77777777" w:rsidTr="00511A46">
        <w:trPr>
          <w:trHeight w:val="920"/>
        </w:trPr>
        <w:tc>
          <w:tcPr>
            <w:tcW w:w="1271" w:type="dxa"/>
          </w:tcPr>
          <w:p w14:paraId="5BBD6FF3" w14:textId="609EE725" w:rsidR="00511A46" w:rsidRPr="00511A46" w:rsidRDefault="00511A46" w:rsidP="00511A46">
            <w:pPr>
              <w:rPr>
                <w:b/>
                <w:bCs/>
                <w:lang w:val="en-US"/>
              </w:rPr>
            </w:pPr>
            <w:r w:rsidRPr="00511A46">
              <w:rPr>
                <w:b/>
                <w:bCs/>
                <w:lang w:val="en-US"/>
              </w:rPr>
              <w:t>Week y</w:t>
            </w:r>
          </w:p>
        </w:tc>
        <w:tc>
          <w:tcPr>
            <w:tcW w:w="3686" w:type="dxa"/>
          </w:tcPr>
          <w:p w14:paraId="2805E37C" w14:textId="77777777" w:rsidR="00511A46" w:rsidRDefault="005B570F" w:rsidP="00C9067C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p w14:paraId="38762EE2" w14:textId="05339C75" w:rsidR="005B570F" w:rsidRPr="00511A46" w:rsidRDefault="005B570F" w:rsidP="00C9067C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</w:p>
        </w:tc>
        <w:tc>
          <w:tcPr>
            <w:tcW w:w="4059" w:type="dxa"/>
          </w:tcPr>
          <w:p w14:paraId="116F765D" w14:textId="77777777" w:rsidR="00511A46" w:rsidRDefault="005B570F" w:rsidP="00C9067C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p w14:paraId="28F17596" w14:textId="30D25E11" w:rsidR="005B570F" w:rsidRPr="00511A46" w:rsidRDefault="005B570F" w:rsidP="00C9067C">
            <w:pPr>
              <w:pStyle w:val="ListParagraph"/>
              <w:numPr>
                <w:ilvl w:val="0"/>
                <w:numId w:val="1"/>
              </w:numPr>
              <w:rPr>
                <w:lang w:val="en-US"/>
              </w:rPr>
            </w:pPr>
          </w:p>
        </w:tc>
      </w:tr>
    </w:tbl>
    <w:p w14:paraId="4841FF6C" w14:textId="5B9BB45D" w:rsidR="00511A46" w:rsidRDefault="00511A46" w:rsidP="00511A46">
      <w:pPr>
        <w:pStyle w:val="Heading1"/>
        <w:rPr>
          <w:lang w:val="en-US"/>
        </w:rPr>
      </w:pPr>
      <w:r>
        <w:rPr>
          <w:lang w:val="en-US"/>
        </w:rPr>
        <w:t>Meeting results</w:t>
      </w:r>
    </w:p>
    <w:p w14:paraId="74D38725" w14:textId="2316D649" w:rsidR="00F31E7D" w:rsidRPr="00F31E7D" w:rsidRDefault="00F31E7D" w:rsidP="00F31E7D">
      <w:pPr>
        <w:pStyle w:val="Subtitle"/>
        <w:rPr>
          <w:lang w:val="en-US"/>
        </w:rPr>
      </w:pPr>
      <w:r>
        <w:rPr>
          <w:lang w:val="en-US"/>
        </w:rPr>
        <w:t>List of new insight gained during this meeting</w:t>
      </w:r>
    </w:p>
    <w:p w14:paraId="4B81BF00" w14:textId="6E46E59C" w:rsidR="00511A46" w:rsidRDefault="005B570F" w:rsidP="00511A46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 </w:t>
      </w:r>
    </w:p>
    <w:p w14:paraId="6B6871E3" w14:textId="277AC6AC" w:rsidR="005B570F" w:rsidRPr="005B570F" w:rsidRDefault="005B570F" w:rsidP="005B570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 </w:t>
      </w:r>
    </w:p>
    <w:p w14:paraId="6F3D1830" w14:textId="504F702D" w:rsidR="00D44E77" w:rsidRDefault="00D44E77" w:rsidP="00D44E77">
      <w:pPr>
        <w:pStyle w:val="Heading1"/>
        <w:rPr>
          <w:lang w:val="en-US"/>
        </w:rPr>
      </w:pPr>
      <w:r>
        <w:rPr>
          <w:lang w:val="en-US"/>
        </w:rPr>
        <w:t>Signatures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44E77" w:rsidRPr="00511A46" w14:paraId="523AB8F1" w14:textId="77777777" w:rsidTr="005B570F">
        <w:trPr>
          <w:trHeight w:val="977"/>
        </w:trPr>
        <w:tc>
          <w:tcPr>
            <w:tcW w:w="4508" w:type="dxa"/>
          </w:tcPr>
          <w:p w14:paraId="1ABAF81D" w14:textId="77777777" w:rsidR="00D44E77" w:rsidRPr="00D44E77" w:rsidRDefault="00D44E77" w:rsidP="00C9067C">
            <w:pPr>
              <w:jc w:val="center"/>
              <w:rPr>
                <w:b/>
                <w:bCs/>
                <w:i/>
                <w:iCs/>
                <w:u w:val="single"/>
                <w:lang w:val="en-US"/>
              </w:rPr>
            </w:pPr>
            <w:r w:rsidRPr="00D44E77">
              <w:rPr>
                <w:b/>
                <w:bCs/>
                <w:i/>
                <w:iCs/>
                <w:u w:val="single"/>
                <w:lang w:val="en-US"/>
              </w:rPr>
              <w:t>Name 1</w:t>
            </w:r>
          </w:p>
          <w:p w14:paraId="06641355" w14:textId="77777777" w:rsidR="00D44E77" w:rsidRDefault="00D44E77" w:rsidP="00C9067C">
            <w:pPr>
              <w:jc w:val="center"/>
              <w:rPr>
                <w:b/>
                <w:bCs/>
                <w:i/>
                <w:iCs/>
                <w:lang w:val="en-US"/>
              </w:rPr>
            </w:pPr>
          </w:p>
          <w:p w14:paraId="0C2359C7" w14:textId="11CD2729" w:rsidR="00D44E77" w:rsidRPr="00511A46" w:rsidRDefault="00D44E77" w:rsidP="00C9067C">
            <w:pPr>
              <w:jc w:val="center"/>
              <w:rPr>
                <w:b/>
                <w:bCs/>
                <w:i/>
                <w:iCs/>
                <w:lang w:val="en-US"/>
              </w:rPr>
            </w:pPr>
          </w:p>
        </w:tc>
        <w:tc>
          <w:tcPr>
            <w:tcW w:w="4508" w:type="dxa"/>
          </w:tcPr>
          <w:p w14:paraId="4337E436" w14:textId="77777777" w:rsidR="00D44E77" w:rsidRPr="00D44E77" w:rsidRDefault="00D44E77" w:rsidP="00C9067C">
            <w:pPr>
              <w:jc w:val="center"/>
              <w:rPr>
                <w:b/>
                <w:bCs/>
                <w:i/>
                <w:iCs/>
                <w:u w:val="single"/>
                <w:lang w:val="en-US"/>
              </w:rPr>
            </w:pPr>
            <w:r w:rsidRPr="00D44E77">
              <w:rPr>
                <w:b/>
                <w:bCs/>
                <w:i/>
                <w:iCs/>
                <w:u w:val="single"/>
                <w:lang w:val="en-US"/>
              </w:rPr>
              <w:t>Name 2</w:t>
            </w:r>
          </w:p>
        </w:tc>
      </w:tr>
    </w:tbl>
    <w:p w14:paraId="3FCB25ED" w14:textId="77777777" w:rsidR="00D44E77" w:rsidRPr="00D44E77" w:rsidRDefault="00D44E77" w:rsidP="00D44E77">
      <w:pPr>
        <w:rPr>
          <w:lang w:val="en-US"/>
        </w:rPr>
      </w:pPr>
    </w:p>
    <w:sectPr w:rsidR="00D44E77" w:rsidRPr="00D44E7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7A5A1E" w14:textId="77777777" w:rsidR="00F14EC8" w:rsidRDefault="00F14EC8" w:rsidP="00511A46">
      <w:r>
        <w:separator/>
      </w:r>
    </w:p>
  </w:endnote>
  <w:endnote w:type="continuationSeparator" w:id="0">
    <w:p w14:paraId="2F941C35" w14:textId="77777777" w:rsidR="00F14EC8" w:rsidRDefault="00F14EC8" w:rsidP="00511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4FE290" w14:textId="77777777" w:rsidR="00F14EC8" w:rsidRDefault="00F14EC8" w:rsidP="00511A46">
      <w:r>
        <w:separator/>
      </w:r>
    </w:p>
  </w:footnote>
  <w:footnote w:type="continuationSeparator" w:id="0">
    <w:p w14:paraId="16EEE638" w14:textId="77777777" w:rsidR="00F14EC8" w:rsidRDefault="00F14EC8" w:rsidP="00511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E707F9" w14:textId="76850BA2" w:rsidR="00511A46" w:rsidRDefault="00511A46">
    <w:pPr>
      <w:pStyle w:val="Header"/>
    </w:pPr>
    <w:r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3DB166DA" wp14:editId="7B4E2920">
          <wp:simplePos x="0" y="0"/>
          <wp:positionH relativeFrom="page">
            <wp:posOffset>5715000</wp:posOffset>
          </wp:positionH>
          <wp:positionV relativeFrom="page">
            <wp:posOffset>404983</wp:posOffset>
          </wp:positionV>
          <wp:extent cx="1335405" cy="503555"/>
          <wp:effectExtent l="0" t="0" r="0" b="0"/>
          <wp:wrapNone/>
          <wp:docPr id="2" name="Picture 2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, clipar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540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DE"/>
      </w:rPr>
      <w:drawing>
        <wp:inline distT="0" distB="0" distL="0" distR="0" wp14:anchorId="741610ED" wp14:editId="12B91125">
          <wp:extent cx="754168" cy="404675"/>
          <wp:effectExtent l="0" t="0" r="8255" b="1905"/>
          <wp:docPr id="4" name="Bild 4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ild 4" descr="A picture containing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9" cy="4075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CF5A12"/>
    <w:multiLevelType w:val="hybridMultilevel"/>
    <w:tmpl w:val="9710D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A46"/>
    <w:rsid w:val="00205D64"/>
    <w:rsid w:val="0026521B"/>
    <w:rsid w:val="00444C1B"/>
    <w:rsid w:val="00511A46"/>
    <w:rsid w:val="005302D1"/>
    <w:rsid w:val="005B570F"/>
    <w:rsid w:val="006F5EE9"/>
    <w:rsid w:val="00930328"/>
    <w:rsid w:val="00D44E77"/>
    <w:rsid w:val="00ED76EE"/>
    <w:rsid w:val="00F14EC8"/>
    <w:rsid w:val="00F31E7D"/>
    <w:rsid w:val="00FB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B55761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L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1A4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A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1A46"/>
  </w:style>
  <w:style w:type="paragraph" w:styleId="Footer">
    <w:name w:val="footer"/>
    <w:basedOn w:val="Normal"/>
    <w:link w:val="FooterChar"/>
    <w:uiPriority w:val="99"/>
    <w:unhideWhenUsed/>
    <w:rsid w:val="00511A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1A46"/>
  </w:style>
  <w:style w:type="paragraph" w:styleId="BalloonText">
    <w:name w:val="Balloon Text"/>
    <w:basedOn w:val="Normal"/>
    <w:link w:val="BalloonTextChar"/>
    <w:uiPriority w:val="99"/>
    <w:semiHidden/>
    <w:unhideWhenUsed/>
    <w:rsid w:val="00511A46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A46"/>
    <w:rPr>
      <w:rFonts w:ascii="Times New Roman" w:hAnsi="Times New Roman" w:cs="Times New Roman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11A4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1A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511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11A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1A46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511A46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ListParagraph">
    <w:name w:val="List Paragraph"/>
    <w:basedOn w:val="Normal"/>
    <w:uiPriority w:val="34"/>
    <w:qFormat/>
    <w:rsid w:val="00511A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Meeting Report template.dotx</Template>
  <TotalTime>17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RODESCH Christian</dc:creator>
  <cp:keywords/>
  <dc:description/>
  <cp:lastModifiedBy>RODESCH Christian</cp:lastModifiedBy>
  <cp:revision>11</cp:revision>
  <dcterms:created xsi:type="dcterms:W3CDTF">2021-03-23T16:29:00Z</dcterms:created>
  <dcterms:modified xsi:type="dcterms:W3CDTF">2021-03-23T16:49:00Z</dcterms:modified>
</cp:coreProperties>
</file>